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5EE" w:rsidRDefault="007205EE" w:rsidP="005B1FE6">
      <w:pPr>
        <w:pStyle w:val="BodyText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 xml:space="preserve">Директору </w:t>
      </w:r>
    </w:p>
    <w:p w:rsidR="007205EE" w:rsidRPr="005B1FE6" w:rsidRDefault="007205EE" w:rsidP="005B1FE6">
      <w:pPr>
        <w:pStyle w:val="BodyText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>МА</w:t>
      </w:r>
      <w:r>
        <w:rPr>
          <w:sz w:val="26"/>
          <w:szCs w:val="26"/>
        </w:rPr>
        <w:t>УДО «Детская хореографическая школа</w:t>
      </w:r>
      <w:r w:rsidRPr="005B1FE6">
        <w:rPr>
          <w:sz w:val="26"/>
          <w:szCs w:val="26"/>
        </w:rPr>
        <w:t>»</w:t>
      </w:r>
    </w:p>
    <w:p w:rsidR="007205EE" w:rsidRPr="005B1FE6" w:rsidRDefault="007205EE" w:rsidP="005B1FE6">
      <w:pPr>
        <w:pStyle w:val="BodyText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Л.Э.Нурмухаметовой</w:t>
      </w:r>
    </w:p>
    <w:p w:rsidR="007205EE" w:rsidRPr="005B1FE6" w:rsidRDefault="007205EE" w:rsidP="005B1FE6">
      <w:pPr>
        <w:pStyle w:val="BodyText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>______________________________________</w:t>
      </w:r>
    </w:p>
    <w:p w:rsidR="007205EE" w:rsidRPr="005B1FE6" w:rsidRDefault="007205EE" w:rsidP="005B1FE6">
      <w:pPr>
        <w:pStyle w:val="BodyText"/>
        <w:spacing w:line="276" w:lineRule="auto"/>
        <w:ind w:left="4536"/>
        <w:rPr>
          <w:sz w:val="26"/>
          <w:szCs w:val="26"/>
          <w:vertAlign w:val="superscript"/>
        </w:rPr>
      </w:pPr>
      <w:r w:rsidRPr="005B1FE6">
        <w:rPr>
          <w:sz w:val="26"/>
          <w:szCs w:val="26"/>
        </w:rPr>
        <w:t xml:space="preserve">    </w:t>
      </w:r>
      <w:r w:rsidRPr="005B1FE6">
        <w:rPr>
          <w:sz w:val="26"/>
          <w:szCs w:val="26"/>
          <w:vertAlign w:val="superscript"/>
        </w:rPr>
        <w:t>(Ф.И.О. родителя, законного представителя учащегося)</w:t>
      </w:r>
    </w:p>
    <w:p w:rsidR="007205EE" w:rsidRPr="005B1FE6" w:rsidRDefault="007205EE" w:rsidP="005B1FE6">
      <w:pPr>
        <w:pStyle w:val="Heading11"/>
        <w:spacing w:line="276" w:lineRule="auto"/>
        <w:ind w:left="0" w:firstLine="0"/>
        <w:jc w:val="center"/>
      </w:pPr>
    </w:p>
    <w:p w:rsidR="007205EE" w:rsidRPr="005B1FE6" w:rsidRDefault="007205EE" w:rsidP="005B1FE6">
      <w:pPr>
        <w:pStyle w:val="Heading11"/>
        <w:spacing w:line="276" w:lineRule="auto"/>
        <w:ind w:left="0" w:firstLine="0"/>
        <w:jc w:val="center"/>
      </w:pPr>
    </w:p>
    <w:p w:rsidR="007205EE" w:rsidRPr="005B1FE6" w:rsidRDefault="007205EE" w:rsidP="005B1FE6">
      <w:pPr>
        <w:pStyle w:val="Heading11"/>
        <w:spacing w:line="276" w:lineRule="auto"/>
        <w:ind w:left="0" w:firstLine="0"/>
        <w:jc w:val="center"/>
      </w:pPr>
      <w:r w:rsidRPr="005B1FE6">
        <w:t>ЗАЯВЛЕНИЕ.</w:t>
      </w:r>
    </w:p>
    <w:p w:rsidR="007205EE" w:rsidRPr="005B1FE6" w:rsidRDefault="007205EE" w:rsidP="005B1FE6">
      <w:pPr>
        <w:pStyle w:val="BodyText"/>
        <w:tabs>
          <w:tab w:val="left" w:pos="3722"/>
          <w:tab w:val="left" w:pos="10131"/>
        </w:tabs>
        <w:spacing w:line="276" w:lineRule="auto"/>
        <w:ind w:firstLine="283"/>
      </w:pPr>
    </w:p>
    <w:p w:rsidR="007205EE" w:rsidRPr="005B1FE6" w:rsidRDefault="007205EE" w:rsidP="005B1FE6">
      <w:pPr>
        <w:pStyle w:val="BodyText"/>
        <w:tabs>
          <w:tab w:val="left" w:pos="3722"/>
          <w:tab w:val="left" w:pos="10131"/>
        </w:tabs>
        <w:spacing w:line="276" w:lineRule="auto"/>
        <w:ind w:firstLine="283"/>
      </w:pPr>
    </w:p>
    <w:p w:rsidR="007205EE" w:rsidRPr="005B1FE6" w:rsidRDefault="007205EE" w:rsidP="005B1FE6">
      <w:pPr>
        <w:pStyle w:val="BodyText"/>
        <w:spacing w:line="276" w:lineRule="auto"/>
        <w:ind w:left="0" w:right="14" w:firstLine="709"/>
        <w:jc w:val="both"/>
      </w:pPr>
      <w:r w:rsidRPr="005B1FE6">
        <w:t>Прошу Вас организовать обучение с использованием дистанционных технологий с моим(ей) сыном</w:t>
      </w:r>
      <w:r w:rsidRPr="005B1FE6">
        <w:rPr>
          <w:spacing w:val="-1"/>
        </w:rPr>
        <w:t xml:space="preserve"> </w:t>
      </w:r>
      <w:r w:rsidRPr="005B1FE6">
        <w:t>(дочерью):</w:t>
      </w:r>
      <w:r w:rsidRPr="005B1FE6">
        <w:rPr>
          <w:u w:val="single"/>
        </w:rPr>
        <w:t xml:space="preserve"> </w:t>
      </w:r>
      <w:r w:rsidRPr="005B1FE6">
        <w:rPr>
          <w:u w:val="single"/>
        </w:rPr>
        <w:tab/>
        <w:t xml:space="preserve">                                 </w:t>
      </w:r>
      <w:r>
        <w:rPr>
          <w:u w:val="single"/>
        </w:rPr>
        <w:t xml:space="preserve"> </w:t>
      </w:r>
      <w:r w:rsidRPr="005B1FE6">
        <w:rPr>
          <w:u w:val="single"/>
        </w:rPr>
        <w:t xml:space="preserve">                 </w:t>
      </w:r>
      <w:r w:rsidRPr="005B1FE6">
        <w:rPr>
          <w:u w:val="single"/>
        </w:rPr>
        <w:tab/>
      </w:r>
      <w:r w:rsidRPr="005B1FE6">
        <w:t>, учащимся (щейся)</w:t>
      </w:r>
      <w:r w:rsidRPr="005B1FE6">
        <w:rPr>
          <w:u w:val="single"/>
        </w:rPr>
        <w:t xml:space="preserve"> </w:t>
      </w:r>
      <w:r w:rsidRPr="005B1FE6">
        <w:rPr>
          <w:u w:val="single"/>
        </w:rPr>
        <w:tab/>
        <w:t xml:space="preserve">  </w:t>
      </w:r>
      <w:r w:rsidRPr="005B1FE6">
        <w:t xml:space="preserve">класса на период с 06 по 30 апреля 2020 года. </w:t>
      </w:r>
    </w:p>
    <w:p w:rsidR="007205EE" w:rsidRPr="005B1FE6" w:rsidRDefault="007205EE" w:rsidP="005B1FE6">
      <w:pPr>
        <w:pStyle w:val="BodyText"/>
        <w:spacing w:line="276" w:lineRule="auto"/>
        <w:ind w:left="0" w:right="14" w:firstLine="709"/>
        <w:jc w:val="both"/>
      </w:pPr>
      <w:r w:rsidRPr="005B1FE6">
        <w:t>Ответственность за жизнь и здоровье ребёнка во время дистанционного обучения беру на</w:t>
      </w:r>
      <w:r w:rsidRPr="005B1FE6">
        <w:rPr>
          <w:spacing w:val="-4"/>
        </w:rPr>
        <w:t xml:space="preserve"> </w:t>
      </w:r>
      <w:r w:rsidRPr="005B1FE6">
        <w:t>себя.</w:t>
      </w:r>
    </w:p>
    <w:p w:rsidR="007205EE" w:rsidRPr="005B1FE6" w:rsidRDefault="007205EE" w:rsidP="005B1FE6">
      <w:pPr>
        <w:pStyle w:val="BodyText"/>
        <w:spacing w:line="276" w:lineRule="auto"/>
        <w:ind w:left="0" w:right="14" w:firstLine="709"/>
        <w:jc w:val="both"/>
      </w:pPr>
      <w:r w:rsidRPr="005B1FE6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7205EE" w:rsidRPr="005B1FE6" w:rsidRDefault="007205EE" w:rsidP="005B1FE6">
      <w:pPr>
        <w:pStyle w:val="BodyText"/>
        <w:spacing w:line="276" w:lineRule="auto"/>
        <w:ind w:left="0" w:right="14" w:firstLine="709"/>
        <w:jc w:val="both"/>
      </w:pPr>
    </w:p>
    <w:p w:rsidR="007205EE" w:rsidRPr="005B1FE6" w:rsidRDefault="007205EE" w:rsidP="005B1FE6">
      <w:pPr>
        <w:pStyle w:val="BodyText"/>
        <w:spacing w:line="276" w:lineRule="auto"/>
        <w:ind w:left="0" w:right="14" w:firstLine="709"/>
        <w:jc w:val="both"/>
      </w:pPr>
    </w:p>
    <w:p w:rsidR="007205EE" w:rsidRPr="005B1FE6" w:rsidRDefault="007205EE" w:rsidP="005B1FE6">
      <w:pPr>
        <w:pStyle w:val="BodyText"/>
        <w:spacing w:line="276" w:lineRule="auto"/>
        <w:ind w:left="0" w:right="14" w:firstLine="709"/>
        <w:jc w:val="both"/>
      </w:pPr>
    </w:p>
    <w:p w:rsidR="007205EE" w:rsidRPr="005B1FE6" w:rsidRDefault="007205EE" w:rsidP="005B1FE6">
      <w:pPr>
        <w:pStyle w:val="BodyText"/>
        <w:spacing w:line="276" w:lineRule="auto"/>
        <w:ind w:left="0" w:right="14" w:firstLine="709"/>
        <w:jc w:val="both"/>
      </w:pPr>
      <w:r w:rsidRPr="005B1FE6">
        <w:t xml:space="preserve">«_______»____________________2020 </w:t>
      </w:r>
      <w:r>
        <w:t>г.</w:t>
      </w:r>
    </w:p>
    <w:p w:rsidR="007205EE" w:rsidRPr="005B1FE6" w:rsidRDefault="007205EE" w:rsidP="005B1FE6">
      <w:pPr>
        <w:ind w:right="14" w:firstLine="709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205EE" w:rsidRPr="005B1FE6" w:rsidRDefault="007205EE" w:rsidP="005B1FE6">
      <w:pPr>
        <w:ind w:right="14"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5B1FE6">
        <w:rPr>
          <w:rFonts w:ascii="Times New Roman" w:hAnsi="Times New Roman"/>
          <w:spacing w:val="-3"/>
          <w:sz w:val="24"/>
          <w:szCs w:val="24"/>
        </w:rPr>
        <w:t>_______________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B1FE6">
        <w:rPr>
          <w:rFonts w:ascii="Times New Roman" w:hAnsi="Times New Roman"/>
          <w:spacing w:val="-3"/>
          <w:sz w:val="24"/>
          <w:szCs w:val="24"/>
        </w:rPr>
        <w:t>_/_________________</w:t>
      </w:r>
    </w:p>
    <w:p w:rsidR="007205EE" w:rsidRPr="005B1FE6" w:rsidRDefault="007205EE" w:rsidP="005B1FE6">
      <w:pPr>
        <w:ind w:right="14"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B1FE6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 w:rsidRPr="005B1FE6"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</w:t>
      </w:r>
      <w:r w:rsidRPr="005B1FE6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</w:t>
      </w:r>
      <w:r w:rsidRPr="005B1FE6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205EE" w:rsidRPr="005B1FE6" w:rsidRDefault="007205EE" w:rsidP="005B1FE6">
      <w:pPr>
        <w:rPr>
          <w:rFonts w:ascii="Times New Roman" w:hAnsi="Times New Roman"/>
        </w:rPr>
      </w:pPr>
    </w:p>
    <w:sectPr w:rsidR="007205EE" w:rsidRPr="005B1FE6" w:rsidSect="005B1FE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FCB"/>
    <w:rsid w:val="005A6B6F"/>
    <w:rsid w:val="005B1FE6"/>
    <w:rsid w:val="00633E7C"/>
    <w:rsid w:val="006E20F7"/>
    <w:rsid w:val="007205EE"/>
    <w:rsid w:val="00856782"/>
    <w:rsid w:val="00904FCB"/>
    <w:rsid w:val="00AF1FC0"/>
    <w:rsid w:val="00E2223A"/>
    <w:rsid w:val="00F01927"/>
    <w:rsid w:val="00F7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E7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04FCB"/>
    <w:rPr>
      <w:rFonts w:ascii="Times New Roman" w:hAnsi="Times New Roman" w:cs="Times New Roman"/>
      <w:sz w:val="28"/>
      <w:szCs w:val="28"/>
    </w:rPr>
  </w:style>
  <w:style w:type="paragraph" w:customStyle="1" w:styleId="Heading11">
    <w:name w:val="Heading 11"/>
    <w:basedOn w:val="Normal"/>
    <w:uiPriority w:val="99"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119</Words>
  <Characters>683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</dc:title>
  <dc:subject/>
  <dc:creator>мэлт</dc:creator>
  <cp:keywords/>
  <dc:description/>
  <cp:lastModifiedBy>лшнкга</cp:lastModifiedBy>
  <cp:revision>2</cp:revision>
  <dcterms:created xsi:type="dcterms:W3CDTF">2020-04-04T14:12:00Z</dcterms:created>
  <dcterms:modified xsi:type="dcterms:W3CDTF">2020-04-04T14:12:00Z</dcterms:modified>
</cp:coreProperties>
</file>